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1C6B34"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1C6B34"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1C6B34"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1C6B34"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1C6B34"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1C6B34"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1C6B34"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1C6B34"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1C6B34"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1C6B34"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1C6B34"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1C6B34"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1C6B34"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1C6B34"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1C6B34"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1C6B34"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1C6B34"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1C6B34"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1C6B34"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10"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1"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2"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4"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6"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7"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9"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20"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1"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2"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3"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4"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5"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6"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7"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8"/>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8FE" w:rsidRDefault="004428FE" w:rsidP="00834CB1">
      <w:r>
        <w:separator/>
      </w:r>
    </w:p>
  </w:endnote>
  <w:endnote w:type="continuationSeparator" w:id="0">
    <w:p w:rsidR="004428FE" w:rsidRDefault="004428FE" w:rsidP="00834CB1">
      <w:r>
        <w:continuationSeparator/>
      </w:r>
    </w:p>
  </w:endnote>
  <w:endnote w:type="continuationNotice" w:id="1">
    <w:p w:rsidR="004428FE" w:rsidRDefault="004428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1C6B34">
          <w:rPr>
            <w:rFonts w:ascii="Times New Roman" w:hAnsi="Times New Roman" w:cs="Times New Roman"/>
            <w:noProof/>
          </w:rPr>
          <w:t>5</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8FE" w:rsidRDefault="004428FE" w:rsidP="00834CB1">
      <w:r>
        <w:separator/>
      </w:r>
    </w:p>
  </w:footnote>
  <w:footnote w:type="continuationSeparator" w:id="0">
    <w:p w:rsidR="004428FE" w:rsidRDefault="004428FE" w:rsidP="00834CB1">
      <w:r>
        <w:continuationSeparator/>
      </w:r>
    </w:p>
  </w:footnote>
  <w:footnote w:type="continuationNotice" w:id="1">
    <w:p w:rsidR="004428FE" w:rsidRDefault="004428FE">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pt;height:109.5pt;visibility:visible;mso-wrap-style:square" o:bullet="t">
        <v:imagedata r:id="rId1" o:title=""/>
      </v:shape>
    </w:pict>
  </w:numPicBullet>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ekhova">
    <w15:presenceInfo w15:providerId="None" w15:userId="Orekh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B34"/>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602C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www.rustest.ru/img/ege/ege2008-blank-2-dop.jpg" TargetMode="External"/><Relationship Id="rId19" Type="http://schemas.openxmlformats.org/officeDocument/2006/relationships/image" Target="media/image10.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74AAA-3EA9-4A8C-A219-EC6D9DB65CEA}">
  <ds:schemaRefs>
    <ds:schemaRef ds:uri="http://schemas.openxmlformats.org/officeDocument/2006/bibliography"/>
  </ds:schemaRefs>
</ds:datastoreItem>
</file>

<file path=customXml/itemProps2.xml><?xml version="1.0" encoding="utf-8"?>
<ds:datastoreItem xmlns:ds="http://schemas.openxmlformats.org/officeDocument/2006/customXml" ds:itemID="{0010D78F-29B4-48D9-952C-B19554420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704F61FC</Template>
  <TotalTime>0</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Белявская Юлия В.</cp:lastModifiedBy>
  <cp:revision>2</cp:revision>
  <cp:lastPrinted>2018-12-19T07:06:00Z</cp:lastPrinted>
  <dcterms:created xsi:type="dcterms:W3CDTF">2020-02-01T07:57:00Z</dcterms:created>
  <dcterms:modified xsi:type="dcterms:W3CDTF">2020-02-01T07:57:00Z</dcterms:modified>
</cp:coreProperties>
</file>