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F0" w:rsidRDefault="00645BD2">
      <w:r>
        <w:rPr>
          <w:noProof/>
          <w:lang w:eastAsia="ru-RU"/>
        </w:rPr>
        <w:drawing>
          <wp:inline distT="0" distB="0" distL="0" distR="0">
            <wp:extent cx="5940425" cy="8173299"/>
            <wp:effectExtent l="0" t="0" r="3175" b="0"/>
            <wp:docPr id="1" name="Рисунок 1" descr="D:\Коен\анкета экстрем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ен\анкета экстремиз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BD2" w:rsidRDefault="00645BD2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0" t="0" r="3175" b="0"/>
            <wp:docPr id="2" name="Рисунок 2" descr="D:\Коен\анкета экстремиз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ен\анкета экстремизм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D2"/>
    <w:rsid w:val="000236F0"/>
    <w:rsid w:val="0064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4E42EB1C.dotm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Скрипицына Виктория Ю.</dc:creator>
  <cp:lastModifiedBy>Скрипицына Виктория Ю.</cp:lastModifiedBy>
  <cp:revision>2</cp:revision>
  <dcterms:created xsi:type="dcterms:W3CDTF">2014-11-19T06:30:00Z</dcterms:created>
  <dcterms:modified xsi:type="dcterms:W3CDTF">2014-11-19T06:31:00Z</dcterms:modified>
</cp:coreProperties>
</file>